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054DBF91" w14:textId="77777777" w:rsidR="005A6A2E" w:rsidRDefault="005A6A2E" w:rsidP="00912BD6">
      <w:pPr>
        <w:spacing w:line="240" w:lineRule="auto"/>
        <w:rPr>
          <w:noProof/>
          <w:lang w:eastAsia="en-GB"/>
        </w:rPr>
      </w:pPr>
    </w:p>
    <w:p w14:paraId="0136FECF" w14:textId="700D150E" w:rsidR="005E1013" w:rsidRDefault="002B2E6C"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3560C">
            <w:rPr>
              <w:rStyle w:val="TitleChar"/>
            </w:rPr>
            <w:t>HR Administrator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52301D74" w14:textId="77777777" w:rsidR="00A36BEE" w:rsidRPr="00A36BEE" w:rsidRDefault="00A36BEE" w:rsidP="00A36BEE"/>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8505"/>
      </w:tblGrid>
      <w:tr w:rsidR="009F68CA" w14:paraId="7D49054C" w14:textId="77777777" w:rsidTr="006226EC">
        <w:tc>
          <w:tcPr>
            <w:tcW w:w="2263" w:type="dxa"/>
            <w:vAlign w:val="center"/>
          </w:tcPr>
          <w:p w14:paraId="3A063C37" w14:textId="6D111E04" w:rsidR="00A36BEE" w:rsidRDefault="009F68CA" w:rsidP="00A36BEE">
            <w:pPr>
              <w:spacing w:before="100" w:after="100"/>
            </w:pPr>
            <w:bookmarkStart w:id="0" w:name="_Toc10532019"/>
            <w:r>
              <w:t>Job title:</w:t>
            </w:r>
          </w:p>
        </w:tc>
        <w:tc>
          <w:tcPr>
            <w:tcW w:w="8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582FCDB5" w:rsidR="009F68CA" w:rsidRDefault="0003560C" w:rsidP="009F68CA">
            <w:pPr>
              <w:spacing w:before="100" w:after="100"/>
            </w:pPr>
            <w:r>
              <w:t>HR Administrator</w:t>
            </w:r>
          </w:p>
        </w:tc>
      </w:tr>
      <w:tr w:rsidR="009F68CA" w14:paraId="19AB6488" w14:textId="77777777" w:rsidTr="006226EC">
        <w:tc>
          <w:tcPr>
            <w:tcW w:w="2263" w:type="dxa"/>
            <w:vAlign w:val="center"/>
          </w:tcPr>
          <w:p w14:paraId="755D3B7A" w14:textId="2A5139C8" w:rsidR="00A36BEE" w:rsidRDefault="009F68CA" w:rsidP="009F68CA">
            <w:pPr>
              <w:spacing w:before="100" w:after="100"/>
            </w:pPr>
            <w:r>
              <w:t>Department:</w:t>
            </w:r>
          </w:p>
        </w:tc>
        <w:tc>
          <w:tcPr>
            <w:tcW w:w="8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5E45F1AA" w:rsidR="009F68CA" w:rsidRDefault="0003560C" w:rsidP="009F68CA">
            <w:pPr>
              <w:spacing w:before="100" w:after="100"/>
            </w:pPr>
            <w:r>
              <w:t>Human Resources</w:t>
            </w:r>
          </w:p>
        </w:tc>
      </w:tr>
      <w:tr w:rsidR="009F68CA" w14:paraId="5BA82C71" w14:textId="77777777" w:rsidTr="006226EC">
        <w:tc>
          <w:tcPr>
            <w:tcW w:w="2263" w:type="dxa"/>
            <w:vAlign w:val="center"/>
          </w:tcPr>
          <w:p w14:paraId="5F3C8594" w14:textId="7BA9C79B" w:rsidR="00A36BEE" w:rsidRDefault="009F68CA" w:rsidP="00A36BEE">
            <w:pPr>
              <w:spacing w:before="100" w:after="100"/>
            </w:pPr>
            <w:r>
              <w:t>Location:</w:t>
            </w:r>
          </w:p>
        </w:tc>
        <w:tc>
          <w:tcPr>
            <w:tcW w:w="8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5710B7C6" w:rsidR="009F68CA" w:rsidRDefault="00FB28BA" w:rsidP="009F68CA">
            <w:pPr>
              <w:spacing w:before="100" w:after="100"/>
            </w:pPr>
            <w:r>
              <w:t>Remote</w:t>
            </w:r>
          </w:p>
        </w:tc>
      </w:tr>
      <w:tr w:rsidR="009F68CA" w14:paraId="61E91F65" w14:textId="77777777" w:rsidTr="006226EC">
        <w:tc>
          <w:tcPr>
            <w:tcW w:w="2263" w:type="dxa"/>
            <w:vAlign w:val="center"/>
          </w:tcPr>
          <w:p w14:paraId="5DBDD5AC" w14:textId="1C897B94" w:rsidR="00A36BEE" w:rsidRDefault="009F68CA" w:rsidP="00A36BEE">
            <w:pPr>
              <w:spacing w:before="100" w:after="100"/>
            </w:pPr>
            <w:r w:rsidRPr="004518CA">
              <w:t>Reporting to</w:t>
            </w:r>
            <w:r>
              <w:t>:</w:t>
            </w:r>
          </w:p>
        </w:tc>
        <w:tc>
          <w:tcPr>
            <w:tcW w:w="8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FF82392" w:rsidR="009F68CA" w:rsidRDefault="005A6A2E" w:rsidP="009F68CA">
            <w:pPr>
              <w:spacing w:before="100" w:after="100"/>
            </w:pPr>
            <w:r>
              <w:t>Senior HR Administrators</w:t>
            </w:r>
          </w:p>
        </w:tc>
      </w:tr>
      <w:tr w:rsidR="009F68CA" w14:paraId="34A2BEBB" w14:textId="77777777" w:rsidTr="006226EC">
        <w:tc>
          <w:tcPr>
            <w:tcW w:w="2263" w:type="dxa"/>
            <w:vAlign w:val="center"/>
          </w:tcPr>
          <w:p w14:paraId="5D8CED71" w14:textId="47B9CCF8" w:rsidR="009F68CA" w:rsidRDefault="009F68CA" w:rsidP="009F68CA">
            <w:pPr>
              <w:spacing w:before="100" w:after="100"/>
            </w:pPr>
            <w:r>
              <w:t>Job purpose:</w:t>
            </w:r>
          </w:p>
        </w:tc>
        <w:tc>
          <w:tcPr>
            <w:tcW w:w="8505" w:type="dxa"/>
            <w:vAlign w:val="center"/>
          </w:tcPr>
          <w:p w14:paraId="4CFBC5D3" w14:textId="77777777" w:rsidR="0003560C" w:rsidRDefault="0003560C" w:rsidP="0003560C">
            <w:pPr>
              <w:rPr>
                <w:rFonts w:cs="Calibri"/>
                <w:bCs/>
              </w:rPr>
            </w:pPr>
            <w:r>
              <w:rPr>
                <w:rFonts w:cs="Calibri"/>
                <w:bCs/>
              </w:rPr>
              <w:t xml:space="preserve">To provide administrative support to the HR department. </w:t>
            </w:r>
          </w:p>
          <w:p w14:paraId="027DF167" w14:textId="71E0FF86" w:rsidR="009F68CA" w:rsidRPr="0003560C" w:rsidRDefault="0003560C" w:rsidP="0003560C">
            <w:pPr>
              <w:spacing w:before="100" w:after="100"/>
            </w:pPr>
            <w:r>
              <w:rPr>
                <w:rFonts w:cs="Calibri"/>
                <w:bCs/>
                <w:kern w:val="0"/>
              </w:rPr>
              <w:t>To professionally represent the HR team and ensure comprehensive and efficient support to the wider organisation.</w:t>
            </w:r>
          </w:p>
        </w:tc>
      </w:tr>
      <w:tr w:rsidR="009F68CA" w14:paraId="3CFD1385" w14:textId="77777777" w:rsidTr="006226EC">
        <w:tc>
          <w:tcPr>
            <w:tcW w:w="2263" w:type="dxa"/>
            <w:vAlign w:val="center"/>
          </w:tcPr>
          <w:p w14:paraId="627BDC42" w14:textId="3DF91B23" w:rsidR="009F68CA" w:rsidRDefault="009F68CA" w:rsidP="009F68CA">
            <w:pPr>
              <w:spacing w:before="100" w:after="100"/>
            </w:pPr>
            <w:r>
              <w:t>Role and Responsibilities:</w:t>
            </w:r>
          </w:p>
        </w:tc>
        <w:tc>
          <w:tcPr>
            <w:tcW w:w="8505" w:type="dxa"/>
            <w:vAlign w:val="center"/>
          </w:tcPr>
          <w:p w14:paraId="351ACDCF" w14:textId="77777777" w:rsidR="000D3125" w:rsidRDefault="000D3125" w:rsidP="001F4210">
            <w:pPr>
              <w:rPr>
                <w:rFonts w:cs="Calibri"/>
                <w:b/>
                <w:u w:val="single"/>
              </w:rPr>
            </w:pPr>
          </w:p>
          <w:p w14:paraId="29453376" w14:textId="6D7ED0BD" w:rsidR="001F4210" w:rsidRPr="001F4210" w:rsidRDefault="001F4210" w:rsidP="001F4210">
            <w:pPr>
              <w:rPr>
                <w:rFonts w:cs="Calibri"/>
                <w:b/>
                <w:u w:val="single"/>
              </w:rPr>
            </w:pPr>
            <w:r w:rsidRPr="001F4210">
              <w:rPr>
                <w:rFonts w:cs="Calibri"/>
                <w:b/>
                <w:u w:val="single"/>
              </w:rPr>
              <w:t>Employee Records &amp; Data Management</w:t>
            </w:r>
          </w:p>
          <w:p w14:paraId="2B34EA61" w14:textId="77777777" w:rsidR="0003560C" w:rsidRDefault="0003560C" w:rsidP="0003560C">
            <w:pPr>
              <w:rPr>
                <w:rFonts w:cs="Calibri"/>
                <w:b/>
                <w:u w:val="single"/>
                <w:lang w:val="en-US"/>
              </w:rPr>
            </w:pPr>
          </w:p>
          <w:p w14:paraId="6D44C795" w14:textId="02EE6212" w:rsidR="00232BD3" w:rsidRPr="00232BD3" w:rsidRDefault="00232BD3" w:rsidP="00232BD3">
            <w:pPr>
              <w:pStyle w:val="BulletListDense"/>
            </w:pPr>
            <w:r w:rsidRPr="00232BD3">
              <w:t xml:space="preserve">Maintain accurate employee records and personnel files, ensuring compliance with data protection requirements. </w:t>
            </w:r>
          </w:p>
          <w:p w14:paraId="02A99CB6" w14:textId="76E7F6F6" w:rsidR="00232BD3" w:rsidRPr="00232BD3" w:rsidRDefault="00232BD3" w:rsidP="00232BD3">
            <w:pPr>
              <w:pStyle w:val="BulletListDense"/>
            </w:pPr>
            <w:r w:rsidRPr="00232BD3">
              <w:t xml:space="preserve">Process employee data changes, including </w:t>
            </w:r>
            <w:r w:rsidR="00606DBF">
              <w:t xml:space="preserve">change in roles, </w:t>
            </w:r>
            <w:r w:rsidRPr="00232BD3">
              <w:t xml:space="preserve">salary amendments, </w:t>
            </w:r>
            <w:r w:rsidR="00EA4888">
              <w:t>flexible working</w:t>
            </w:r>
            <w:r w:rsidR="00606DBF">
              <w:t xml:space="preserve"> and leavers</w:t>
            </w:r>
            <w:r w:rsidR="00364FEB">
              <w:t>.</w:t>
            </w:r>
          </w:p>
          <w:p w14:paraId="3FEDB614" w14:textId="3B326AF4" w:rsidR="00232BD3" w:rsidRPr="00232BD3" w:rsidRDefault="00232BD3" w:rsidP="00232BD3">
            <w:pPr>
              <w:pStyle w:val="BulletListDense"/>
            </w:pPr>
            <w:r w:rsidRPr="00232BD3">
              <w:t xml:space="preserve">Maintain and update HR information systems (HRIS) accurately and in a timely manner. </w:t>
            </w:r>
          </w:p>
          <w:p w14:paraId="1D6EED72" w14:textId="671A5C41" w:rsidR="00232BD3" w:rsidRDefault="00232BD3" w:rsidP="00232BD3">
            <w:pPr>
              <w:pStyle w:val="BulletListDense"/>
            </w:pPr>
            <w:r w:rsidRPr="00232BD3">
              <w:t>Ensure all employee documentation is filed and retained in accordance with company policies and legal requirements.</w:t>
            </w:r>
          </w:p>
          <w:p w14:paraId="0B13D30C" w14:textId="0F9F5AAD" w:rsidR="00364FEB" w:rsidRDefault="00364FEB" w:rsidP="00232BD3">
            <w:pPr>
              <w:pStyle w:val="BulletListDense"/>
            </w:pPr>
            <w:r>
              <w:t>Support the administration of probation reviews and references.</w:t>
            </w:r>
          </w:p>
          <w:p w14:paraId="325BA861" w14:textId="38A71734" w:rsidR="00FB52BE" w:rsidRDefault="00FB52BE" w:rsidP="00FB52BE">
            <w:pPr>
              <w:pStyle w:val="BulletListDense"/>
            </w:pPr>
            <w:r w:rsidRPr="00FB52BE">
              <w:t>Support data audits and maintain data quality within HR systems</w:t>
            </w:r>
            <w:r w:rsidR="00751349">
              <w:t xml:space="preserve"> and employee files</w:t>
            </w:r>
            <w:r w:rsidR="00F35B56">
              <w:t xml:space="preserve"> and resolve </w:t>
            </w:r>
            <w:r w:rsidR="00893DCD">
              <w:t>discrepancies</w:t>
            </w:r>
          </w:p>
          <w:p w14:paraId="69ED477C" w14:textId="4F70C67D" w:rsidR="006A21B6" w:rsidRPr="006A21B6" w:rsidRDefault="006A21B6" w:rsidP="006A21B6">
            <w:pPr>
              <w:pStyle w:val="BulletListDense"/>
            </w:pPr>
            <w:r w:rsidRPr="006A21B6">
              <w:t>Undertake peer reviews of colleague</w:t>
            </w:r>
            <w:r>
              <w:t xml:space="preserve"> </w:t>
            </w:r>
            <w:r w:rsidRPr="006A21B6">
              <w:t xml:space="preserve">generated HR documentation to verify accuracy and completeness before issue to employees. </w:t>
            </w:r>
          </w:p>
          <w:p w14:paraId="4EDC4CFE" w14:textId="35F381F9" w:rsidR="006A21B6" w:rsidRPr="006A21B6" w:rsidRDefault="006A21B6" w:rsidP="006A21B6">
            <w:pPr>
              <w:pStyle w:val="BulletListDense"/>
            </w:pPr>
            <w:r w:rsidRPr="006A21B6">
              <w:t>Act as a reviewer for HR correspondence prepared by other members of the HR Administration team and ensure identified amendments are addressed prior to release.</w:t>
            </w:r>
          </w:p>
          <w:p w14:paraId="0D929D87" w14:textId="77777777" w:rsidR="00477387" w:rsidRPr="00FB52BE" w:rsidRDefault="00477387" w:rsidP="006A21B6">
            <w:pPr>
              <w:pStyle w:val="BulletListDense"/>
              <w:numPr>
                <w:ilvl w:val="0"/>
                <w:numId w:val="0"/>
              </w:numPr>
              <w:ind w:left="853"/>
            </w:pPr>
          </w:p>
          <w:p w14:paraId="2CD30D6D" w14:textId="538B36A6" w:rsidR="001F3DBE" w:rsidRPr="001F4210" w:rsidRDefault="001F3DBE" w:rsidP="001F3DBE">
            <w:pPr>
              <w:rPr>
                <w:rFonts w:cs="Calibri"/>
                <w:b/>
                <w:u w:val="single"/>
              </w:rPr>
            </w:pPr>
            <w:r>
              <w:rPr>
                <w:rFonts w:cs="Calibri"/>
                <w:b/>
                <w:u w:val="single"/>
              </w:rPr>
              <w:t>Employee Support</w:t>
            </w:r>
          </w:p>
          <w:p w14:paraId="37B6DD93" w14:textId="77777777" w:rsidR="001F3DBE" w:rsidRDefault="001F3DBE" w:rsidP="001F3DBE">
            <w:pPr>
              <w:rPr>
                <w:rFonts w:cs="Calibri"/>
                <w:b/>
                <w:u w:val="single"/>
                <w:lang w:val="en-US"/>
              </w:rPr>
            </w:pPr>
          </w:p>
          <w:p w14:paraId="3F8034E4" w14:textId="6540A348" w:rsidR="00D462B1" w:rsidRPr="00D462B1" w:rsidRDefault="00D462B1" w:rsidP="00D462B1">
            <w:pPr>
              <w:pStyle w:val="BulletListDense"/>
            </w:pPr>
            <w:r w:rsidRPr="00D462B1">
              <w:t xml:space="preserve">Act as a first point of contact for employee and manager HR queries, providing guidance on HR policies, procedures, and processes. </w:t>
            </w:r>
          </w:p>
          <w:p w14:paraId="3479D317" w14:textId="76E3DBA0" w:rsidR="00D462B1" w:rsidRPr="00D462B1" w:rsidRDefault="00D462B1" w:rsidP="00D462B1">
            <w:pPr>
              <w:pStyle w:val="BulletListDense"/>
            </w:pPr>
            <w:r w:rsidRPr="00D462B1">
              <w:t xml:space="preserve">Respond to routine requests in a professional and timely manner, escalating complex matters where appropriate. </w:t>
            </w:r>
          </w:p>
          <w:p w14:paraId="40A3DF0A" w14:textId="0C70F62F" w:rsidR="00D462B1" w:rsidRPr="00D462B1" w:rsidRDefault="00D462B1" w:rsidP="00D462B1">
            <w:pPr>
              <w:pStyle w:val="BulletListDense"/>
            </w:pPr>
            <w:r w:rsidRPr="00D462B1">
              <w:t>Support managers with administrative aspects of employee relations processes.</w:t>
            </w:r>
          </w:p>
          <w:p w14:paraId="7BD8B501" w14:textId="77777777" w:rsidR="001F3DBE" w:rsidRDefault="001F3DBE" w:rsidP="0003560C">
            <w:pPr>
              <w:rPr>
                <w:rFonts w:cs="Calibri"/>
                <w:b/>
                <w:u w:val="single"/>
                <w:lang w:val="en-US"/>
              </w:rPr>
            </w:pPr>
          </w:p>
          <w:p w14:paraId="73D23CF8" w14:textId="77777777" w:rsidR="006226EC" w:rsidRPr="006226EC" w:rsidRDefault="006226EC" w:rsidP="006226EC">
            <w:pPr>
              <w:rPr>
                <w:rFonts w:cs="Calibri"/>
                <w:b/>
                <w:bCs/>
                <w:u w:val="single"/>
              </w:rPr>
            </w:pPr>
            <w:r w:rsidRPr="006226EC">
              <w:rPr>
                <w:rFonts w:cs="Calibri"/>
                <w:b/>
                <w:bCs/>
                <w:u w:val="single"/>
              </w:rPr>
              <w:lastRenderedPageBreak/>
              <w:t>General HR Support</w:t>
            </w:r>
          </w:p>
          <w:p w14:paraId="28E15103" w14:textId="77777777" w:rsidR="001F3DBE" w:rsidRDefault="001F3DBE" w:rsidP="0003560C">
            <w:pPr>
              <w:rPr>
                <w:rFonts w:cs="Calibri"/>
                <w:b/>
                <w:u w:val="single"/>
                <w:lang w:val="en-US"/>
              </w:rPr>
            </w:pPr>
          </w:p>
          <w:p w14:paraId="192D5262" w14:textId="7D555156" w:rsidR="006226EC" w:rsidRPr="006226EC" w:rsidRDefault="006226EC" w:rsidP="006226EC">
            <w:pPr>
              <w:pStyle w:val="BulletListDense"/>
            </w:pPr>
            <w:r w:rsidRPr="006226EC">
              <w:t xml:space="preserve">Support HR projects and initiatives as required. </w:t>
            </w:r>
          </w:p>
          <w:p w14:paraId="7ABE4653" w14:textId="4C2236F8" w:rsidR="006226EC" w:rsidRPr="006226EC" w:rsidRDefault="006226EC" w:rsidP="006226EC">
            <w:pPr>
              <w:pStyle w:val="BulletListDense"/>
            </w:pPr>
            <w:r w:rsidRPr="006226EC">
              <w:t xml:space="preserve">Assist with policy updates, HR communications, and process improvements. </w:t>
            </w:r>
          </w:p>
          <w:p w14:paraId="709CDE5A" w14:textId="74776114" w:rsidR="006226EC" w:rsidRDefault="006226EC" w:rsidP="006226EC">
            <w:pPr>
              <w:pStyle w:val="BulletListDense"/>
            </w:pPr>
            <w:r w:rsidRPr="006226EC">
              <w:t>Contribute to continuous improvement of HR administrative processes and service delivery.</w:t>
            </w:r>
          </w:p>
          <w:p w14:paraId="4B9AD20B" w14:textId="77777777" w:rsidR="00893DCD" w:rsidRDefault="00893DCD" w:rsidP="00893DCD">
            <w:pPr>
              <w:pStyle w:val="BulletListDense"/>
              <w:rPr>
                <w:lang w:val="en-US"/>
              </w:rPr>
            </w:pPr>
            <w:r>
              <w:rPr>
                <w:lang w:val="en-US"/>
              </w:rPr>
              <w:t>Assist in taking minutes at relevant meetings.</w:t>
            </w:r>
          </w:p>
          <w:p w14:paraId="5905B919" w14:textId="77777777" w:rsidR="00893DCD" w:rsidRPr="006226EC" w:rsidRDefault="00893DCD" w:rsidP="00893DCD">
            <w:pPr>
              <w:pStyle w:val="BulletListDense"/>
              <w:numPr>
                <w:ilvl w:val="0"/>
                <w:numId w:val="0"/>
              </w:numPr>
              <w:ind w:left="853"/>
            </w:pPr>
          </w:p>
          <w:p w14:paraId="567D3F5C" w14:textId="28053A85" w:rsidR="00893DCD" w:rsidRPr="001F4210" w:rsidRDefault="00893DCD" w:rsidP="00893DCD">
            <w:pPr>
              <w:rPr>
                <w:rFonts w:cs="Calibri"/>
                <w:b/>
                <w:u w:val="single"/>
              </w:rPr>
            </w:pPr>
            <w:r>
              <w:rPr>
                <w:rFonts w:cs="Calibri"/>
                <w:b/>
                <w:u w:val="single"/>
              </w:rPr>
              <w:t>Payroll and Onboarding Support</w:t>
            </w:r>
          </w:p>
          <w:p w14:paraId="1DF481D8" w14:textId="77777777" w:rsidR="00893DCD" w:rsidRDefault="00893DCD" w:rsidP="00893DCD">
            <w:pPr>
              <w:rPr>
                <w:rFonts w:cs="Calibri"/>
                <w:b/>
                <w:u w:val="single"/>
                <w:lang w:val="en-US"/>
              </w:rPr>
            </w:pPr>
          </w:p>
          <w:p w14:paraId="4315BB4C" w14:textId="78EC91B7" w:rsidR="00510952" w:rsidRPr="00510952" w:rsidRDefault="00510952" w:rsidP="00510952">
            <w:pPr>
              <w:pStyle w:val="BulletListDense"/>
            </w:pPr>
            <w:r w:rsidRPr="00510952">
              <w:t>Investigate and resolve routine payroll</w:t>
            </w:r>
            <w:r>
              <w:t xml:space="preserve"> and onboarding</w:t>
            </w:r>
            <w:r w:rsidRPr="00510952">
              <w:t xml:space="preserve"> queries in conjunction with payroll</w:t>
            </w:r>
            <w:r>
              <w:t xml:space="preserve"> and onboarding</w:t>
            </w:r>
            <w:r w:rsidRPr="00510952">
              <w:t xml:space="preserve"> colleagues.</w:t>
            </w:r>
          </w:p>
          <w:p w14:paraId="2835A0A9" w14:textId="77777777" w:rsidR="001F3DBE" w:rsidRDefault="001F3DBE" w:rsidP="0003560C">
            <w:pPr>
              <w:rPr>
                <w:rFonts w:cs="Calibri"/>
                <w:b/>
                <w:u w:val="single"/>
                <w:lang w:val="en-US"/>
              </w:rPr>
            </w:pPr>
          </w:p>
          <w:p w14:paraId="2E57938F" w14:textId="60128325" w:rsidR="00510952" w:rsidRPr="001F4210" w:rsidRDefault="00510952" w:rsidP="00510952">
            <w:pPr>
              <w:rPr>
                <w:rFonts w:cs="Calibri"/>
                <w:b/>
                <w:u w:val="single"/>
              </w:rPr>
            </w:pPr>
            <w:r>
              <w:rPr>
                <w:rFonts w:cs="Calibri"/>
                <w:b/>
                <w:u w:val="single"/>
              </w:rPr>
              <w:t>Compliance and Governance</w:t>
            </w:r>
          </w:p>
          <w:p w14:paraId="70C49E60" w14:textId="77777777" w:rsidR="00510952" w:rsidRDefault="00510952" w:rsidP="00510952">
            <w:pPr>
              <w:rPr>
                <w:rFonts w:cs="Calibri"/>
                <w:b/>
                <w:u w:val="single"/>
                <w:lang w:val="en-US"/>
              </w:rPr>
            </w:pPr>
          </w:p>
          <w:p w14:paraId="358438CE" w14:textId="37F717D9" w:rsidR="00A35BB9" w:rsidRPr="00A35BB9" w:rsidRDefault="00A35BB9" w:rsidP="00A35BB9">
            <w:pPr>
              <w:pStyle w:val="BulletListDense"/>
            </w:pPr>
            <w:r w:rsidRPr="00A35BB9">
              <w:t xml:space="preserve">Support compliance activities including right to work documentation, professional registrations and </w:t>
            </w:r>
            <w:r>
              <w:t>DBS renewals.</w:t>
            </w:r>
          </w:p>
          <w:p w14:paraId="2C83FE3E" w14:textId="37EF7DD7" w:rsidR="00A35BB9" w:rsidRPr="00A35BB9" w:rsidRDefault="00A35BB9" w:rsidP="00A35BB9">
            <w:pPr>
              <w:pStyle w:val="BulletListDense"/>
            </w:pPr>
            <w:r w:rsidRPr="00A35BB9">
              <w:t xml:space="preserve">Assist with HR audits and compliance reviews. </w:t>
            </w:r>
          </w:p>
          <w:p w14:paraId="5EBD6E55" w14:textId="1AC98CE3" w:rsidR="00A35BB9" w:rsidRPr="00A35BB9" w:rsidRDefault="00A35BB9" w:rsidP="00A35BB9">
            <w:pPr>
              <w:pStyle w:val="BulletListDense"/>
            </w:pPr>
            <w:r w:rsidRPr="00A35BB9">
              <w:t>Ensure employee records are maintained in accordance with GDPR and company policies.</w:t>
            </w:r>
          </w:p>
          <w:p w14:paraId="296D0489" w14:textId="77777777" w:rsidR="001F3DBE" w:rsidRDefault="001F3DBE" w:rsidP="0003560C">
            <w:pPr>
              <w:rPr>
                <w:rFonts w:cs="Calibri"/>
                <w:b/>
                <w:u w:val="single"/>
                <w:lang w:val="en-US"/>
              </w:rPr>
            </w:pPr>
          </w:p>
          <w:p w14:paraId="465E7D70" w14:textId="2FFA5753" w:rsidR="00174EC7" w:rsidRPr="001F4210" w:rsidRDefault="00174EC7" w:rsidP="00174EC7">
            <w:pPr>
              <w:rPr>
                <w:rFonts w:cs="Calibri"/>
                <w:b/>
                <w:u w:val="single"/>
              </w:rPr>
            </w:pPr>
            <w:r>
              <w:rPr>
                <w:rFonts w:cs="Calibri"/>
                <w:b/>
                <w:u w:val="single"/>
              </w:rPr>
              <w:t>Continuous Improvement</w:t>
            </w:r>
          </w:p>
          <w:p w14:paraId="31FF0695" w14:textId="77777777" w:rsidR="00174EC7" w:rsidRDefault="00174EC7" w:rsidP="00174EC7">
            <w:pPr>
              <w:rPr>
                <w:rFonts w:cs="Calibri"/>
                <w:b/>
                <w:u w:val="single"/>
                <w:lang w:val="en-US"/>
              </w:rPr>
            </w:pPr>
          </w:p>
          <w:p w14:paraId="2AD3F2DE" w14:textId="534F1CAE" w:rsidR="00174EC7" w:rsidRPr="00174EC7" w:rsidRDefault="00174EC7" w:rsidP="00174EC7">
            <w:pPr>
              <w:pStyle w:val="BulletListDense"/>
            </w:pPr>
            <w:r w:rsidRPr="00174EC7">
              <w:t xml:space="preserve">Identify opportunities to improve HR processes and administrative efficiencies. </w:t>
            </w:r>
          </w:p>
          <w:p w14:paraId="2018FBFA" w14:textId="0BE32720" w:rsidR="00174EC7" w:rsidRPr="00174EC7" w:rsidRDefault="00174EC7" w:rsidP="00174EC7">
            <w:pPr>
              <w:pStyle w:val="BulletListDense"/>
            </w:pPr>
            <w:r w:rsidRPr="00174EC7">
              <w:t xml:space="preserve">Support the implementation of new HR initiatives, systems and policies. </w:t>
            </w:r>
          </w:p>
          <w:p w14:paraId="79876AAD" w14:textId="6384B84B" w:rsidR="00174EC7" w:rsidRPr="00174EC7" w:rsidRDefault="00174EC7" w:rsidP="00174EC7">
            <w:pPr>
              <w:pStyle w:val="BulletListDense"/>
            </w:pPr>
            <w:r w:rsidRPr="00174EC7">
              <w:t>Contribute to maintaining HR procedures and process documentation.</w:t>
            </w:r>
          </w:p>
          <w:p w14:paraId="3BE11E91" w14:textId="77777777" w:rsidR="00174EC7" w:rsidRDefault="00174EC7" w:rsidP="0003560C">
            <w:pPr>
              <w:rPr>
                <w:rFonts w:cs="Calibri"/>
                <w:b/>
                <w:u w:val="single"/>
                <w:lang w:val="en-US"/>
              </w:rPr>
            </w:pPr>
          </w:p>
          <w:p w14:paraId="7F578A66" w14:textId="77777777" w:rsidR="009F6DE2" w:rsidRPr="009F6DE2" w:rsidRDefault="009F6DE2" w:rsidP="009F6DE2">
            <w:pPr>
              <w:spacing w:after="160"/>
              <w:rPr>
                <w:rFonts w:eastAsia="Times New Roman" w:cs="Calibri"/>
                <w:kern w:val="0"/>
                <w:szCs w:val="22"/>
                <w:u w:val="single"/>
                <w:lang w:eastAsia="en-GB"/>
              </w:rPr>
            </w:pPr>
            <w:r w:rsidRPr="009F6DE2">
              <w:rPr>
                <w:rFonts w:eastAsia="Times New Roman" w:cs="Calibri"/>
                <w:b/>
                <w:bCs/>
                <w:kern w:val="0"/>
                <w:szCs w:val="22"/>
                <w:u w:val="single"/>
                <w:lang w:eastAsia="en-GB"/>
              </w:rPr>
              <w:t>Equality Diversity &amp; Inclusion (EDI)</w:t>
            </w:r>
          </w:p>
          <w:p w14:paraId="437C38A5" w14:textId="77777777" w:rsidR="00E511F2" w:rsidRPr="00E511F2" w:rsidRDefault="00E511F2" w:rsidP="00E511F2">
            <w:pPr>
              <w:spacing w:before="100" w:after="100"/>
              <w:textAlignment w:val="center"/>
            </w:pPr>
            <w:r w:rsidRPr="00E511F2">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F95EBDC" w14:textId="77777777" w:rsidR="00E511F2" w:rsidRPr="00E511F2" w:rsidRDefault="00E511F2" w:rsidP="00E511F2">
            <w:pPr>
              <w:spacing w:before="100" w:after="100"/>
              <w:textAlignment w:val="center"/>
            </w:pPr>
            <w:r w:rsidRPr="00E511F2">
              <w:t> </w:t>
            </w:r>
          </w:p>
          <w:p w14:paraId="05860934" w14:textId="77777777" w:rsidR="00E511F2" w:rsidRPr="00E511F2" w:rsidRDefault="00E511F2" w:rsidP="00E511F2">
            <w:pPr>
              <w:numPr>
                <w:ilvl w:val="0"/>
                <w:numId w:val="24"/>
              </w:numPr>
              <w:spacing w:before="100" w:after="100"/>
              <w:textAlignment w:val="center"/>
            </w:pPr>
            <w:r w:rsidRPr="00E511F2">
              <w:t>Be aware of the impact of your behaviour on others.</w:t>
            </w:r>
          </w:p>
          <w:p w14:paraId="021BBECD" w14:textId="77777777" w:rsidR="00E511F2" w:rsidRPr="00E511F2" w:rsidRDefault="00E511F2" w:rsidP="00E511F2">
            <w:pPr>
              <w:numPr>
                <w:ilvl w:val="0"/>
                <w:numId w:val="24"/>
              </w:numPr>
              <w:spacing w:before="100" w:after="100"/>
              <w:textAlignment w:val="center"/>
            </w:pPr>
            <w:r w:rsidRPr="00E511F2">
              <w:t>Ensure that others are treated with fairness, dignity, and respect.</w:t>
            </w:r>
          </w:p>
          <w:p w14:paraId="7D7366B5" w14:textId="77777777" w:rsidR="00E511F2" w:rsidRPr="00E511F2" w:rsidRDefault="00E511F2" w:rsidP="00E511F2">
            <w:pPr>
              <w:numPr>
                <w:ilvl w:val="0"/>
                <w:numId w:val="24"/>
              </w:numPr>
              <w:spacing w:before="100" w:after="100"/>
              <w:textAlignment w:val="center"/>
            </w:pPr>
            <w:r w:rsidRPr="00E511F2">
              <w:t>Maintain and develop your knowledge about what EDI is and why it is important.</w:t>
            </w:r>
          </w:p>
          <w:p w14:paraId="4F381C5A" w14:textId="77777777" w:rsidR="00E511F2" w:rsidRPr="00E511F2" w:rsidRDefault="00E511F2" w:rsidP="00E511F2">
            <w:pPr>
              <w:numPr>
                <w:ilvl w:val="0"/>
                <w:numId w:val="24"/>
              </w:numPr>
              <w:spacing w:before="100" w:after="100"/>
              <w:textAlignment w:val="center"/>
            </w:pPr>
            <w:r w:rsidRPr="00E511F2">
              <w:t>Be prepared to challenge bias, discrimination, and prejudice when possible, and raise with your manager, the EDI &amp; Sustainability team, or the Freedom to Speak Up Guardians.</w:t>
            </w:r>
          </w:p>
          <w:p w14:paraId="36A47725" w14:textId="77777777" w:rsidR="00E511F2" w:rsidRPr="00E511F2" w:rsidRDefault="00E511F2" w:rsidP="00E511F2">
            <w:pPr>
              <w:numPr>
                <w:ilvl w:val="0"/>
                <w:numId w:val="24"/>
              </w:numPr>
              <w:spacing w:before="100" w:after="100"/>
              <w:textAlignment w:val="center"/>
            </w:pPr>
            <w:r w:rsidRPr="00E511F2">
              <w:t>Encourage and support others to feel confident in speaking up if they have been subjected to or witnessed bias, discrimination, or prejudice.</w:t>
            </w:r>
          </w:p>
          <w:p w14:paraId="44BDB607" w14:textId="1A48135F" w:rsidR="009F68CA" w:rsidRPr="0003560C" w:rsidRDefault="00E511F2" w:rsidP="0003391D">
            <w:pPr>
              <w:numPr>
                <w:ilvl w:val="0"/>
                <w:numId w:val="24"/>
              </w:numPr>
              <w:spacing w:before="100" w:after="100"/>
              <w:textAlignment w:val="center"/>
            </w:pPr>
            <w:r w:rsidRPr="00E511F2">
              <w:t>Be prepared to speak up for others if you witness bias, discrimination, or prejudice.</w:t>
            </w:r>
          </w:p>
        </w:tc>
      </w:tr>
    </w:tbl>
    <w:p w14:paraId="6F579091" w14:textId="6434D137" w:rsidR="00966F66" w:rsidRDefault="00B84144" w:rsidP="00B84144">
      <w:pPr>
        <w:pStyle w:val="Heading2"/>
        <w:tabs>
          <w:tab w:val="left" w:pos="1005"/>
        </w:tabs>
      </w:pPr>
      <w:r>
        <w:lastRenderedPageBreak/>
        <w:tab/>
      </w:r>
      <w:r w:rsidR="00966F66">
        <w:t>Person specification</w:t>
      </w:r>
    </w:p>
    <w:tbl>
      <w:tblPr>
        <w:tblStyle w:val="TableGrid"/>
        <w:tblW w:w="1076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4253"/>
        <w:gridCol w:w="4110"/>
      </w:tblGrid>
      <w:tr w:rsidR="00966F66" w:rsidRPr="00966F66" w14:paraId="63917455" w14:textId="77777777" w:rsidTr="00930CD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253"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4110"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930CD9">
        <w:trPr>
          <w:trHeight w:val="445"/>
        </w:trPr>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253" w:type="dxa"/>
          </w:tcPr>
          <w:p w14:paraId="4315561D" w14:textId="11198BCC" w:rsidR="00966F66" w:rsidRPr="0003560C" w:rsidRDefault="0003560C" w:rsidP="0003560C">
            <w:pPr>
              <w:pStyle w:val="BulletListDense"/>
            </w:pPr>
            <w:r>
              <w:t>GCSE English (or equivalent)</w:t>
            </w:r>
          </w:p>
        </w:tc>
        <w:tc>
          <w:tcPr>
            <w:tcW w:w="4110" w:type="dxa"/>
          </w:tcPr>
          <w:p w14:paraId="249563A3" w14:textId="09C992DF" w:rsidR="00966F66" w:rsidRPr="0003560C" w:rsidRDefault="0003560C" w:rsidP="00930CD9">
            <w:pPr>
              <w:pStyle w:val="BulletListDense"/>
              <w:ind w:left="460" w:hanging="278"/>
            </w:pPr>
            <w:r>
              <w:t>Working towards CIPD or a desire to</w:t>
            </w:r>
          </w:p>
        </w:tc>
      </w:tr>
      <w:tr w:rsidR="00966F66" w14:paraId="510D568C" w14:textId="77777777" w:rsidTr="00930CD9">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253" w:type="dxa"/>
          </w:tcPr>
          <w:p w14:paraId="04F5CB0C" w14:textId="2FBD4976" w:rsidR="005A6A2E" w:rsidRDefault="00311BCA" w:rsidP="005A6A2E">
            <w:pPr>
              <w:pStyle w:val="BulletListDense"/>
            </w:pPr>
            <w:r>
              <w:t>3</w:t>
            </w:r>
            <w:r w:rsidR="005A6A2E">
              <w:t xml:space="preserve"> years Generalist HR </w:t>
            </w:r>
            <w:r w:rsidR="0003560C">
              <w:t>Administrative</w:t>
            </w:r>
          </w:p>
          <w:p w14:paraId="647B44FA" w14:textId="77777777" w:rsidR="00E511F2" w:rsidRDefault="00E511F2" w:rsidP="00E511F2">
            <w:pPr>
              <w:pStyle w:val="BulletListDense"/>
            </w:pPr>
            <w:r>
              <w:t>Experience using HR information systems (HRIS) to maintain employee records and support HR processes</w:t>
            </w:r>
          </w:p>
          <w:p w14:paraId="3B562B01" w14:textId="0BB808C4" w:rsidR="00E511F2" w:rsidRPr="005A6A2E" w:rsidRDefault="00E511F2" w:rsidP="00311BCA">
            <w:pPr>
              <w:pStyle w:val="BulletListDense"/>
            </w:pPr>
            <w:r>
              <w:t>Experience working in a fast-paced environment</w:t>
            </w:r>
          </w:p>
        </w:tc>
        <w:tc>
          <w:tcPr>
            <w:tcW w:w="4110" w:type="dxa"/>
          </w:tcPr>
          <w:p w14:paraId="73BCA857" w14:textId="0A0D0890" w:rsidR="00966F66" w:rsidRPr="00966F66" w:rsidRDefault="00966F66" w:rsidP="005A6A2E">
            <w:pPr>
              <w:pStyle w:val="BulletListDense"/>
              <w:numPr>
                <w:ilvl w:val="0"/>
                <w:numId w:val="0"/>
              </w:numPr>
              <w:ind w:left="493"/>
            </w:pPr>
          </w:p>
        </w:tc>
      </w:tr>
      <w:tr w:rsidR="00966F66" w14:paraId="6F5BC3B6" w14:textId="77777777" w:rsidTr="00930CD9">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253" w:type="dxa"/>
          </w:tcPr>
          <w:p w14:paraId="42A81145" w14:textId="607C1A9C" w:rsidR="00E016C4" w:rsidRPr="00E016C4" w:rsidRDefault="00E016C4" w:rsidP="00E016C4">
            <w:pPr>
              <w:pStyle w:val="BulletListDense"/>
            </w:pPr>
            <w:r w:rsidRPr="00E016C4">
              <w:t xml:space="preserve">Excellent attention to detail with the ability to identify errors and inconsistencies in HR documentation. </w:t>
            </w:r>
          </w:p>
          <w:p w14:paraId="239D5A3D" w14:textId="53A9970C" w:rsidR="000D3125" w:rsidRDefault="00E016C4" w:rsidP="00BD439C">
            <w:pPr>
              <w:pStyle w:val="BulletListDense"/>
            </w:pPr>
            <w:r w:rsidRPr="00E016C4">
              <w:t>Ability to provide constructive feedback and work collaboratively within a peer review environment</w:t>
            </w:r>
            <w:r>
              <w:t>.</w:t>
            </w:r>
          </w:p>
          <w:p w14:paraId="29BB65A5" w14:textId="2A1285A2" w:rsidR="0003560C" w:rsidRDefault="0003560C" w:rsidP="0003560C">
            <w:pPr>
              <w:pStyle w:val="BulletListDense"/>
            </w:pPr>
            <w:r>
              <w:t>Confidentiality</w:t>
            </w:r>
          </w:p>
          <w:p w14:paraId="15372923" w14:textId="77777777" w:rsidR="0003560C" w:rsidRDefault="0003560C" w:rsidP="0003560C">
            <w:pPr>
              <w:pStyle w:val="BulletListDense"/>
            </w:pPr>
            <w:r>
              <w:t>Excellent written and verbal English</w:t>
            </w:r>
          </w:p>
          <w:p w14:paraId="57398BF2" w14:textId="77777777" w:rsidR="0003560C" w:rsidRPr="0003560C" w:rsidRDefault="0003560C" w:rsidP="0003560C">
            <w:pPr>
              <w:pStyle w:val="BulletListDense"/>
            </w:pPr>
            <w:r>
              <w:rPr>
                <w:kern w:val="0"/>
              </w:rPr>
              <w:t>Customer service/communication skills</w:t>
            </w:r>
          </w:p>
          <w:p w14:paraId="25E0B674" w14:textId="77777777" w:rsidR="00E511F2" w:rsidRDefault="00E511F2" w:rsidP="00E511F2">
            <w:pPr>
              <w:pStyle w:val="BulletListDense"/>
            </w:pPr>
            <w:r>
              <w:t>Work well under pressure</w:t>
            </w:r>
          </w:p>
          <w:p w14:paraId="38C4436D" w14:textId="77777777" w:rsidR="00E511F2" w:rsidRDefault="00E511F2" w:rsidP="00E511F2">
            <w:pPr>
              <w:pStyle w:val="BulletListDense"/>
            </w:pPr>
            <w:r>
              <w:t>Manage workload effectively under tight deadlines and deal with multiple requests</w:t>
            </w:r>
          </w:p>
          <w:p w14:paraId="5C5B8AC8" w14:textId="77777777" w:rsidR="00E511F2" w:rsidRDefault="00E511F2" w:rsidP="00E511F2">
            <w:pPr>
              <w:pStyle w:val="BulletListDense"/>
            </w:pPr>
            <w:r>
              <w:t>Excellent organisational ability with keen attention to detail</w:t>
            </w:r>
          </w:p>
          <w:p w14:paraId="3EE800DC" w14:textId="77777777" w:rsidR="00E511F2" w:rsidRDefault="00E511F2" w:rsidP="00E511F2">
            <w:pPr>
              <w:pStyle w:val="BulletListDense"/>
            </w:pPr>
            <w:r>
              <w:t>Excellent communication and IT skills</w:t>
            </w:r>
          </w:p>
          <w:p w14:paraId="2F77305B" w14:textId="25DF59D7" w:rsidR="00966F66" w:rsidRPr="00930CD9" w:rsidRDefault="00E511F2" w:rsidP="00930CD9">
            <w:pPr>
              <w:pStyle w:val="BulletListDense"/>
            </w:pPr>
            <w:r>
              <w:t>Experience using Microsoft Applications, specifically Excel, Outlook and Word</w:t>
            </w:r>
          </w:p>
        </w:tc>
        <w:tc>
          <w:tcPr>
            <w:tcW w:w="4110" w:type="dxa"/>
          </w:tcPr>
          <w:p w14:paraId="2338E5B3" w14:textId="60A4B71C" w:rsidR="00966F66" w:rsidRPr="00225302" w:rsidRDefault="0003560C" w:rsidP="00B25C70">
            <w:pPr>
              <w:pStyle w:val="BulletListDense"/>
              <w:ind w:left="602" w:hanging="425"/>
            </w:pPr>
            <w:r>
              <w:rPr>
                <w:kern w:val="0"/>
              </w:rPr>
              <w:t>Employment Law</w:t>
            </w:r>
          </w:p>
          <w:p w14:paraId="5ADA5900" w14:textId="77777777" w:rsidR="0003560C" w:rsidRPr="0003560C" w:rsidRDefault="0003560C" w:rsidP="0003560C"/>
          <w:p w14:paraId="469D4681" w14:textId="77777777" w:rsidR="0003560C" w:rsidRDefault="0003560C" w:rsidP="0003560C">
            <w:pPr>
              <w:rPr>
                <w:rFonts w:cs="Calibri"/>
                <w:szCs w:val="22"/>
              </w:rPr>
            </w:pPr>
          </w:p>
          <w:p w14:paraId="0A86D72C" w14:textId="05952AF2" w:rsidR="0003560C" w:rsidRPr="0003560C" w:rsidRDefault="0003560C" w:rsidP="0003560C">
            <w:pPr>
              <w:jc w:val="center"/>
            </w:pPr>
          </w:p>
        </w:tc>
      </w:tr>
      <w:tr w:rsidR="00966F66" w14:paraId="3D08C80E" w14:textId="77777777" w:rsidTr="00930CD9">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4253" w:type="dxa"/>
          </w:tcPr>
          <w:p w14:paraId="4102B15E" w14:textId="752EC86B" w:rsidR="00966F66" w:rsidRPr="00966F66" w:rsidRDefault="0003560C" w:rsidP="0003560C">
            <w:pPr>
              <w:pStyle w:val="BulletListDense"/>
              <w:rPr>
                <w:rFonts w:cs="Calibri"/>
                <w:szCs w:val="22"/>
              </w:rPr>
            </w:pPr>
            <w:r w:rsidRPr="0003560C">
              <w:t>Skilled in Microsoft Office (specifically Word, Outlook and Excel)</w:t>
            </w:r>
          </w:p>
        </w:tc>
        <w:tc>
          <w:tcPr>
            <w:tcW w:w="4110"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930CD9">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253" w:type="dxa"/>
          </w:tcPr>
          <w:p w14:paraId="16460F31" w14:textId="77777777" w:rsidR="00B25C70" w:rsidRDefault="00B25C70" w:rsidP="00B25C70">
            <w:pPr>
              <w:pStyle w:val="BulletListDense"/>
            </w:pPr>
            <w:r>
              <w:t>Awareness of Data Privacy and GDPR</w:t>
            </w:r>
          </w:p>
          <w:p w14:paraId="21FB89F2" w14:textId="25410338" w:rsidR="00966F66" w:rsidRPr="001D244A" w:rsidRDefault="00B25C70" w:rsidP="00B25C70">
            <w:pPr>
              <w:pStyle w:val="BulletListDense"/>
            </w:pPr>
            <w:r>
              <w:t>An awareness of and commitment to supporting and facilitating diversity and inclusion</w:t>
            </w:r>
          </w:p>
        </w:tc>
        <w:tc>
          <w:tcPr>
            <w:tcW w:w="4110"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98"/>
        <w:gridCol w:w="2344"/>
        <w:gridCol w:w="1536"/>
        <w:gridCol w:w="1688"/>
        <w:gridCol w:w="1629"/>
        <w:gridCol w:w="1795"/>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B2E6C"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4D9CA0F3" w:rsidR="00AD6216" w:rsidRPr="00B8707C" w:rsidRDefault="00716C3F" w:rsidP="00ED1083">
                <w:pPr>
                  <w:pStyle w:val="PROPERTIESBOX"/>
                </w:pPr>
                <w:r>
                  <w:t>V3</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2B2E6C"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B2E6C"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9"/>
        <w:gridCol w:w="1064"/>
        <w:gridCol w:w="8667"/>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30C2A62" w:rsidR="00284165" w:rsidRDefault="00311BCA" w:rsidP="00284165">
            <w:pPr>
              <w:pStyle w:val="PROPERTIESBOX"/>
            </w:pPr>
            <w:r>
              <w:t>V2</w:t>
            </w:r>
          </w:p>
        </w:tc>
        <w:tc>
          <w:tcPr>
            <w:tcW w:w="493" w:type="pct"/>
          </w:tcPr>
          <w:p w14:paraId="52E12275" w14:textId="2373B434" w:rsidR="00284165" w:rsidRDefault="00311BCA" w:rsidP="00284165">
            <w:pPr>
              <w:pStyle w:val="PROPERTIESBOX"/>
            </w:pPr>
            <w:r>
              <w:t>08/12/25</w:t>
            </w:r>
          </w:p>
        </w:tc>
        <w:tc>
          <w:tcPr>
            <w:tcW w:w="4016" w:type="pct"/>
          </w:tcPr>
          <w:p w14:paraId="21F3CB1B" w14:textId="2753F7C5" w:rsidR="00284165" w:rsidRDefault="00311BCA" w:rsidP="00284165">
            <w:pPr>
              <w:pStyle w:val="PROPERTIESBOX"/>
            </w:pPr>
            <w:r>
              <w:t>Removed sections referring to onboarding</w:t>
            </w:r>
          </w:p>
        </w:tc>
      </w:tr>
      <w:tr w:rsidR="00B84144" w14:paraId="50145409" w14:textId="77777777" w:rsidTr="00BE4EA4">
        <w:trPr>
          <w:trHeight w:val="89"/>
          <w:jc w:val="center"/>
        </w:trPr>
        <w:tc>
          <w:tcPr>
            <w:tcW w:w="491" w:type="pct"/>
          </w:tcPr>
          <w:p w14:paraId="48766705" w14:textId="0661EB31" w:rsidR="00B84144" w:rsidRDefault="00B84144" w:rsidP="00284165">
            <w:pPr>
              <w:pStyle w:val="PROPERTIESBOX"/>
            </w:pPr>
            <w:r>
              <w:t>V3</w:t>
            </w:r>
          </w:p>
        </w:tc>
        <w:tc>
          <w:tcPr>
            <w:tcW w:w="493" w:type="pct"/>
          </w:tcPr>
          <w:p w14:paraId="015B0AA7" w14:textId="21F7F417" w:rsidR="00B84144" w:rsidRDefault="00B84144" w:rsidP="00284165">
            <w:pPr>
              <w:pStyle w:val="PROPERTIESBOX"/>
            </w:pPr>
            <w:r>
              <w:t>17/08/26</w:t>
            </w:r>
          </w:p>
        </w:tc>
        <w:tc>
          <w:tcPr>
            <w:tcW w:w="4016" w:type="pct"/>
          </w:tcPr>
          <w:p w14:paraId="1CB4685C" w14:textId="3D777C53" w:rsidR="00B84144" w:rsidRDefault="00B84144" w:rsidP="00284165">
            <w:pPr>
              <w:pStyle w:val="PROPERTIESBOX"/>
            </w:pPr>
            <w:r>
              <w:t>Updated to provide more detailed description of role</w:t>
            </w:r>
          </w:p>
        </w:tc>
      </w:tr>
    </w:tbl>
    <w:p w14:paraId="0A17E26F" w14:textId="77777777" w:rsidR="00F63E60" w:rsidRPr="009D715E" w:rsidRDefault="00F63E60" w:rsidP="00F63E60"/>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D462B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89BA" w14:textId="77777777" w:rsidR="002B2E6C" w:rsidRDefault="002B2E6C" w:rsidP="00A96CB2">
      <w:r>
        <w:separator/>
      </w:r>
    </w:p>
  </w:endnote>
  <w:endnote w:type="continuationSeparator" w:id="0">
    <w:p w14:paraId="6F56A390" w14:textId="77777777" w:rsidR="002B2E6C" w:rsidRDefault="002B2E6C"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0"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1CC86BB" w:rsidR="00073D92" w:rsidRPr="00F553DC" w:rsidRDefault="00073D92" w:rsidP="00073D92">
          <w:pPr>
            <w:pStyle w:val="Footer1"/>
            <w:ind w:left="459"/>
          </w:pPr>
          <w:r>
            <w:t>Head Office</w:t>
          </w:r>
          <w:r w:rsidRPr="00F553DC">
            <w:t xml:space="preserve">: Vita Health Group, </w:t>
          </w:r>
          <w:r w:rsidR="00225302">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5"/>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B4D8508" w:rsidR="00073D92" w:rsidRPr="00511A17" w:rsidRDefault="00073D92" w:rsidP="00073D92">
                <w:pPr>
                  <w:pStyle w:val="Footer1"/>
                </w:pPr>
                <w:r>
                  <w:t>Head O</w:t>
                </w:r>
                <w:r w:rsidRPr="00511A17">
                  <w:t xml:space="preserve">ffice: Vita Health Group, </w:t>
                </w:r>
                <w:r w:rsidR="00225302">
                  <w:t>3 Dorset Rise, London. EC4Y 8EN</w:t>
                </w:r>
              </w:p>
            </w:tc>
            <w:tc>
              <w:tcPr>
                <w:tcW w:w="5534" w:type="dxa"/>
              </w:tcPr>
              <w:p w14:paraId="5584D11B" w14:textId="67A8D80C" w:rsidR="00073D92" w:rsidRPr="00511A17" w:rsidRDefault="00073D92" w:rsidP="00F92B97">
                <w:pPr>
                  <w:pStyle w:val="Footer1"/>
                  <w:ind w:left="2635"/>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4DEFF" w14:textId="77777777" w:rsidR="002B2E6C" w:rsidRDefault="002B2E6C" w:rsidP="00A96CB2">
      <w:r>
        <w:separator/>
      </w:r>
    </w:p>
  </w:footnote>
  <w:footnote w:type="continuationSeparator" w:id="0">
    <w:p w14:paraId="13DFF8BE" w14:textId="77777777" w:rsidR="002B2E6C" w:rsidRDefault="002B2E6C"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1"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ED51CD0" w:rsidR="005E1013" w:rsidRPr="004A6AA8" w:rsidRDefault="002B2E6C" w:rsidP="005E1013">
                          <w:pPr>
                            <w:pStyle w:val="Footer1"/>
                            <w:jc w:val="right"/>
                          </w:pP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3560C">
                                <w:t>HR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7E51">
                                <w:t>V3</w:t>
                              </w:r>
                            </w:sdtContent>
                          </w:sdt>
                          <w:r w:rsidR="005E1013" w:rsidRPr="004A6AA8">
                            <w:t xml:space="preserve">-Published: </w:t>
                          </w:r>
                          <w:r w:rsidR="00F92B97">
                            <w:t xml:space="preserve">17/08/26 </w:t>
                          </w:r>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ED51CD0" w:rsidR="005E1013" w:rsidRPr="004A6AA8" w:rsidRDefault="002B2E6C" w:rsidP="005E1013">
                    <w:pPr>
                      <w:pStyle w:val="Footer1"/>
                      <w:jc w:val="right"/>
                    </w:pP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3560C">
                          <w:t>HR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7E51">
                          <w:t>V3</w:t>
                        </w:r>
                      </w:sdtContent>
                    </w:sdt>
                    <w:r w:rsidR="005E1013" w:rsidRPr="004A6AA8">
                      <w:t xml:space="preserve">-Published: </w:t>
                    </w:r>
                    <w:r w:rsidR="00F92B97">
                      <w:t xml:space="preserve">17/08/26 </w:t>
                    </w:r>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802154C" w:rsidR="001613CA" w:rsidRDefault="00225302" w:rsidP="006E187D">
    <w:pPr>
      <w:tabs>
        <w:tab w:val="left" w:pos="1539"/>
      </w:tabs>
      <w:spacing w:line="240" w:lineRule="auto"/>
      <w:ind w:right="-518"/>
      <w:rPr>
        <w:noProof/>
        <w:lang w:eastAsia="en-GB"/>
      </w:rPr>
    </w:pPr>
    <w:r>
      <w:rPr>
        <w:noProof/>
        <w:lang w:eastAsia="en-GB"/>
      </w:rPr>
      <w:drawing>
        <wp:anchor distT="0" distB="0" distL="114300" distR="114300" simplePos="0" relativeHeight="251658243" behindDoc="0" locked="0" layoutInCell="1" allowOverlap="1" wp14:anchorId="02F80437" wp14:editId="05A65B82">
          <wp:simplePos x="0" y="0"/>
          <wp:positionH relativeFrom="column">
            <wp:posOffset>-259080</wp:posOffset>
          </wp:positionH>
          <wp:positionV relativeFrom="paragraph">
            <wp:posOffset>-206375</wp:posOffset>
          </wp:positionV>
          <wp:extent cx="2123902" cy="914400"/>
          <wp:effectExtent l="0" t="0" r="0" b="0"/>
          <wp:wrapNone/>
          <wp:docPr id="1174889211"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89211"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F366C5B" w:rsidR="00AD6216" w:rsidRPr="004A6AA8" w:rsidRDefault="002B2E6C" w:rsidP="00AD6216">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3560C">
                                <w:t>HR Administrator</w:t>
                              </w:r>
                            </w:sdtContent>
                          </w:sdt>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D67E51">
                                <w:t>V3</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F366C5B" w:rsidR="00AD6216" w:rsidRPr="004A6AA8" w:rsidRDefault="002B2E6C" w:rsidP="00AD6216">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3560C">
                          <w:t>HR Administrator</w:t>
                        </w:r>
                      </w:sdtContent>
                    </w:sdt>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D67E51">
                          <w:t>V3</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4944CEA"/>
    <w:multiLevelType w:val="multilevel"/>
    <w:tmpl w:val="D51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A495643"/>
    <w:multiLevelType w:val="multilevel"/>
    <w:tmpl w:val="43742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C139C"/>
    <w:multiLevelType w:val="multilevel"/>
    <w:tmpl w:val="D904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2C2902"/>
    <w:multiLevelType w:val="multilevel"/>
    <w:tmpl w:val="CDC6B39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64A778E"/>
    <w:multiLevelType w:val="multilevel"/>
    <w:tmpl w:val="BFB8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D69C4"/>
    <w:multiLevelType w:val="multilevel"/>
    <w:tmpl w:val="D624D9A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072998">
    <w:abstractNumId w:val="13"/>
  </w:num>
  <w:num w:numId="2" w16cid:durableId="27996187">
    <w:abstractNumId w:val="14"/>
  </w:num>
  <w:num w:numId="3" w16cid:durableId="382025239">
    <w:abstractNumId w:val="3"/>
  </w:num>
  <w:num w:numId="4" w16cid:durableId="849375614">
    <w:abstractNumId w:val="2"/>
  </w:num>
  <w:num w:numId="5" w16cid:durableId="910583813">
    <w:abstractNumId w:val="1"/>
  </w:num>
  <w:num w:numId="6" w16cid:durableId="880553699">
    <w:abstractNumId w:val="0"/>
  </w:num>
  <w:num w:numId="7" w16cid:durableId="363288952">
    <w:abstractNumId w:val="20"/>
  </w:num>
  <w:num w:numId="8" w16cid:durableId="1028528505">
    <w:abstractNumId w:val="21"/>
  </w:num>
  <w:num w:numId="9" w16cid:durableId="101191370">
    <w:abstractNumId w:val="16"/>
  </w:num>
  <w:num w:numId="10" w16cid:durableId="1102609167">
    <w:abstractNumId w:val="5"/>
  </w:num>
  <w:num w:numId="11" w16cid:durableId="166334882">
    <w:abstractNumId w:val="17"/>
  </w:num>
  <w:num w:numId="12" w16cid:durableId="1758135707">
    <w:abstractNumId w:val="11"/>
  </w:num>
  <w:num w:numId="13" w16cid:durableId="22021392">
    <w:abstractNumId w:val="10"/>
  </w:num>
  <w:num w:numId="14" w16cid:durableId="62996381">
    <w:abstractNumId w:val="24"/>
  </w:num>
  <w:num w:numId="15" w16cid:durableId="1568759587">
    <w:abstractNumId w:val="22"/>
  </w:num>
  <w:num w:numId="16" w16cid:durableId="601915046">
    <w:abstractNumId w:val="18"/>
  </w:num>
  <w:num w:numId="17" w16cid:durableId="1008022407">
    <w:abstractNumId w:val="9"/>
  </w:num>
  <w:num w:numId="18" w16cid:durableId="1392659943">
    <w:abstractNumId w:val="19"/>
  </w:num>
  <w:num w:numId="19" w16cid:durableId="518012256">
    <w:abstractNumId w:val="12"/>
  </w:num>
  <w:num w:numId="20" w16cid:durableId="1510826775">
    <w:abstractNumId w:val="15"/>
  </w:num>
  <w:num w:numId="21" w16cid:durableId="1930039822">
    <w:abstractNumId w:val="8"/>
  </w:num>
  <w:num w:numId="22" w16cid:durableId="397940706">
    <w:abstractNumId w:val="6"/>
  </w:num>
  <w:num w:numId="23" w16cid:durableId="1798257496">
    <w:abstractNumId w:val="7"/>
  </w:num>
  <w:num w:numId="24" w16cid:durableId="1331445529">
    <w:abstractNumId w:val="23"/>
  </w:num>
  <w:num w:numId="25" w16cid:durableId="192703249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391D"/>
    <w:rsid w:val="0003560C"/>
    <w:rsid w:val="000361B6"/>
    <w:rsid w:val="000451AC"/>
    <w:rsid w:val="00060F4B"/>
    <w:rsid w:val="00073D92"/>
    <w:rsid w:val="0007487D"/>
    <w:rsid w:val="000778C3"/>
    <w:rsid w:val="0008067D"/>
    <w:rsid w:val="0009523A"/>
    <w:rsid w:val="00096451"/>
    <w:rsid w:val="000B282C"/>
    <w:rsid w:val="000B543A"/>
    <w:rsid w:val="000C22EE"/>
    <w:rsid w:val="000D3125"/>
    <w:rsid w:val="000E0716"/>
    <w:rsid w:val="000F1AD1"/>
    <w:rsid w:val="000F3980"/>
    <w:rsid w:val="001138E4"/>
    <w:rsid w:val="00132A6E"/>
    <w:rsid w:val="00145448"/>
    <w:rsid w:val="001521BA"/>
    <w:rsid w:val="001613CA"/>
    <w:rsid w:val="001730A7"/>
    <w:rsid w:val="00174EC7"/>
    <w:rsid w:val="00192749"/>
    <w:rsid w:val="00195D47"/>
    <w:rsid w:val="001A1E1C"/>
    <w:rsid w:val="001A4354"/>
    <w:rsid w:val="001A5D93"/>
    <w:rsid w:val="001B2A78"/>
    <w:rsid w:val="001D244A"/>
    <w:rsid w:val="001E1018"/>
    <w:rsid w:val="001F3DBE"/>
    <w:rsid w:val="001F4210"/>
    <w:rsid w:val="00201FC9"/>
    <w:rsid w:val="00203534"/>
    <w:rsid w:val="0020579B"/>
    <w:rsid w:val="002109C9"/>
    <w:rsid w:val="00214E5E"/>
    <w:rsid w:val="00225302"/>
    <w:rsid w:val="00232BD3"/>
    <w:rsid w:val="00232ED5"/>
    <w:rsid w:val="0024338F"/>
    <w:rsid w:val="0026053A"/>
    <w:rsid w:val="00261A8C"/>
    <w:rsid w:val="00266A7A"/>
    <w:rsid w:val="002740BE"/>
    <w:rsid w:val="002767D4"/>
    <w:rsid w:val="00280ACC"/>
    <w:rsid w:val="00284165"/>
    <w:rsid w:val="002A0415"/>
    <w:rsid w:val="002A19D2"/>
    <w:rsid w:val="002A56DE"/>
    <w:rsid w:val="002A62E0"/>
    <w:rsid w:val="002B2E6C"/>
    <w:rsid w:val="002C1886"/>
    <w:rsid w:val="002C26B0"/>
    <w:rsid w:val="002E12D8"/>
    <w:rsid w:val="002F6E88"/>
    <w:rsid w:val="003009D3"/>
    <w:rsid w:val="00311BCA"/>
    <w:rsid w:val="003163AC"/>
    <w:rsid w:val="00317A49"/>
    <w:rsid w:val="00317DFA"/>
    <w:rsid w:val="0032018C"/>
    <w:rsid w:val="00331E01"/>
    <w:rsid w:val="0033354B"/>
    <w:rsid w:val="003355C6"/>
    <w:rsid w:val="003355CB"/>
    <w:rsid w:val="0033657C"/>
    <w:rsid w:val="003469E4"/>
    <w:rsid w:val="00364FEB"/>
    <w:rsid w:val="003650D1"/>
    <w:rsid w:val="0038772C"/>
    <w:rsid w:val="0038785C"/>
    <w:rsid w:val="003A576E"/>
    <w:rsid w:val="003A591F"/>
    <w:rsid w:val="003B3ED7"/>
    <w:rsid w:val="003B4B21"/>
    <w:rsid w:val="003D7344"/>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77387"/>
    <w:rsid w:val="00481D33"/>
    <w:rsid w:val="00484AE6"/>
    <w:rsid w:val="004B0D6E"/>
    <w:rsid w:val="004D7F07"/>
    <w:rsid w:val="004E07B2"/>
    <w:rsid w:val="004E1C18"/>
    <w:rsid w:val="004F04E2"/>
    <w:rsid w:val="004F05E6"/>
    <w:rsid w:val="00510952"/>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A6A2E"/>
    <w:rsid w:val="005B5863"/>
    <w:rsid w:val="005E1013"/>
    <w:rsid w:val="005E337E"/>
    <w:rsid w:val="005F4391"/>
    <w:rsid w:val="00606DBF"/>
    <w:rsid w:val="00612BE0"/>
    <w:rsid w:val="00615CDB"/>
    <w:rsid w:val="006226EC"/>
    <w:rsid w:val="00633851"/>
    <w:rsid w:val="00634E75"/>
    <w:rsid w:val="00640978"/>
    <w:rsid w:val="00640F57"/>
    <w:rsid w:val="00641071"/>
    <w:rsid w:val="0064279A"/>
    <w:rsid w:val="0064305C"/>
    <w:rsid w:val="006478FD"/>
    <w:rsid w:val="006513C6"/>
    <w:rsid w:val="006552F0"/>
    <w:rsid w:val="00660D96"/>
    <w:rsid w:val="006630B8"/>
    <w:rsid w:val="006644DE"/>
    <w:rsid w:val="00671ADC"/>
    <w:rsid w:val="00680751"/>
    <w:rsid w:val="00681597"/>
    <w:rsid w:val="00693619"/>
    <w:rsid w:val="00693A0A"/>
    <w:rsid w:val="00696B32"/>
    <w:rsid w:val="006A1513"/>
    <w:rsid w:val="006A21B6"/>
    <w:rsid w:val="006A615A"/>
    <w:rsid w:val="006A7FC8"/>
    <w:rsid w:val="006B647C"/>
    <w:rsid w:val="006C0020"/>
    <w:rsid w:val="006D5A73"/>
    <w:rsid w:val="006D6121"/>
    <w:rsid w:val="006D6F7B"/>
    <w:rsid w:val="006E187D"/>
    <w:rsid w:val="006F280C"/>
    <w:rsid w:val="006F3CA2"/>
    <w:rsid w:val="007014A7"/>
    <w:rsid w:val="00716C3F"/>
    <w:rsid w:val="00721860"/>
    <w:rsid w:val="00722C6C"/>
    <w:rsid w:val="00723AA9"/>
    <w:rsid w:val="00735584"/>
    <w:rsid w:val="00750F11"/>
    <w:rsid w:val="00751349"/>
    <w:rsid w:val="00757D37"/>
    <w:rsid w:val="00777004"/>
    <w:rsid w:val="00785B9C"/>
    <w:rsid w:val="0079214B"/>
    <w:rsid w:val="007A1AC7"/>
    <w:rsid w:val="007B1F7A"/>
    <w:rsid w:val="007B7162"/>
    <w:rsid w:val="007C3C30"/>
    <w:rsid w:val="007D3EF2"/>
    <w:rsid w:val="007E2E8C"/>
    <w:rsid w:val="007E2ED2"/>
    <w:rsid w:val="007F2A61"/>
    <w:rsid w:val="007F2D27"/>
    <w:rsid w:val="007F473F"/>
    <w:rsid w:val="00815820"/>
    <w:rsid w:val="00817458"/>
    <w:rsid w:val="00836694"/>
    <w:rsid w:val="008421E2"/>
    <w:rsid w:val="0084383C"/>
    <w:rsid w:val="00850BD3"/>
    <w:rsid w:val="00870118"/>
    <w:rsid w:val="00893DCD"/>
    <w:rsid w:val="008A03E8"/>
    <w:rsid w:val="008A0F87"/>
    <w:rsid w:val="008B46BC"/>
    <w:rsid w:val="008B6E77"/>
    <w:rsid w:val="008C29DE"/>
    <w:rsid w:val="008C2BF8"/>
    <w:rsid w:val="008C48AD"/>
    <w:rsid w:val="008D26D9"/>
    <w:rsid w:val="008D63A7"/>
    <w:rsid w:val="008E6C1F"/>
    <w:rsid w:val="008F4ECD"/>
    <w:rsid w:val="009006AB"/>
    <w:rsid w:val="00901637"/>
    <w:rsid w:val="009057A6"/>
    <w:rsid w:val="00912BD6"/>
    <w:rsid w:val="0091620C"/>
    <w:rsid w:val="00917EC9"/>
    <w:rsid w:val="00925DD9"/>
    <w:rsid w:val="00930CD9"/>
    <w:rsid w:val="00945FA7"/>
    <w:rsid w:val="00952D23"/>
    <w:rsid w:val="00962BC8"/>
    <w:rsid w:val="00966F66"/>
    <w:rsid w:val="009738B7"/>
    <w:rsid w:val="00973D5C"/>
    <w:rsid w:val="00975A1A"/>
    <w:rsid w:val="00987099"/>
    <w:rsid w:val="00992211"/>
    <w:rsid w:val="009A706F"/>
    <w:rsid w:val="009B2062"/>
    <w:rsid w:val="009B41B8"/>
    <w:rsid w:val="009D591E"/>
    <w:rsid w:val="009D715E"/>
    <w:rsid w:val="009E32A2"/>
    <w:rsid w:val="009E4D3C"/>
    <w:rsid w:val="009F68CA"/>
    <w:rsid w:val="009F6DE2"/>
    <w:rsid w:val="00A00821"/>
    <w:rsid w:val="00A03CBA"/>
    <w:rsid w:val="00A215C5"/>
    <w:rsid w:val="00A34AC6"/>
    <w:rsid w:val="00A35BB9"/>
    <w:rsid w:val="00A36BEE"/>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25C70"/>
    <w:rsid w:val="00B4728A"/>
    <w:rsid w:val="00B507D2"/>
    <w:rsid w:val="00B6488C"/>
    <w:rsid w:val="00B70651"/>
    <w:rsid w:val="00B73492"/>
    <w:rsid w:val="00B83328"/>
    <w:rsid w:val="00B84144"/>
    <w:rsid w:val="00B9098B"/>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108E9"/>
    <w:rsid w:val="00C26FAA"/>
    <w:rsid w:val="00C37906"/>
    <w:rsid w:val="00C45614"/>
    <w:rsid w:val="00C470DD"/>
    <w:rsid w:val="00C50A66"/>
    <w:rsid w:val="00C57856"/>
    <w:rsid w:val="00C600C2"/>
    <w:rsid w:val="00C653AC"/>
    <w:rsid w:val="00C7219D"/>
    <w:rsid w:val="00C73ECF"/>
    <w:rsid w:val="00C83042"/>
    <w:rsid w:val="00CA4700"/>
    <w:rsid w:val="00CA6964"/>
    <w:rsid w:val="00CA7205"/>
    <w:rsid w:val="00CB45D6"/>
    <w:rsid w:val="00CC5C14"/>
    <w:rsid w:val="00CE0BDE"/>
    <w:rsid w:val="00CE6F74"/>
    <w:rsid w:val="00CF320A"/>
    <w:rsid w:val="00CF326B"/>
    <w:rsid w:val="00D00FDB"/>
    <w:rsid w:val="00D01434"/>
    <w:rsid w:val="00D070A1"/>
    <w:rsid w:val="00D13D94"/>
    <w:rsid w:val="00D15202"/>
    <w:rsid w:val="00D331FB"/>
    <w:rsid w:val="00D352BC"/>
    <w:rsid w:val="00D4532F"/>
    <w:rsid w:val="00D462B1"/>
    <w:rsid w:val="00D610B8"/>
    <w:rsid w:val="00D66587"/>
    <w:rsid w:val="00D67E51"/>
    <w:rsid w:val="00D76E89"/>
    <w:rsid w:val="00D801E2"/>
    <w:rsid w:val="00D84D7D"/>
    <w:rsid w:val="00D962FC"/>
    <w:rsid w:val="00DA12CF"/>
    <w:rsid w:val="00DD3296"/>
    <w:rsid w:val="00DE205B"/>
    <w:rsid w:val="00DF02BD"/>
    <w:rsid w:val="00E016C4"/>
    <w:rsid w:val="00E027ED"/>
    <w:rsid w:val="00E10AA4"/>
    <w:rsid w:val="00E12C2D"/>
    <w:rsid w:val="00E16C86"/>
    <w:rsid w:val="00E4225D"/>
    <w:rsid w:val="00E4379F"/>
    <w:rsid w:val="00E511F2"/>
    <w:rsid w:val="00E653E9"/>
    <w:rsid w:val="00E8547A"/>
    <w:rsid w:val="00EA27A9"/>
    <w:rsid w:val="00EA4888"/>
    <w:rsid w:val="00EA753A"/>
    <w:rsid w:val="00EB76F5"/>
    <w:rsid w:val="00EC4FA3"/>
    <w:rsid w:val="00ED2F2C"/>
    <w:rsid w:val="00ED6078"/>
    <w:rsid w:val="00EE6476"/>
    <w:rsid w:val="00F0798E"/>
    <w:rsid w:val="00F3454F"/>
    <w:rsid w:val="00F35B56"/>
    <w:rsid w:val="00F553DC"/>
    <w:rsid w:val="00F62430"/>
    <w:rsid w:val="00F63E60"/>
    <w:rsid w:val="00F66FA7"/>
    <w:rsid w:val="00F67D50"/>
    <w:rsid w:val="00F92B97"/>
    <w:rsid w:val="00F9670F"/>
    <w:rsid w:val="00FA0CDC"/>
    <w:rsid w:val="00FB0343"/>
    <w:rsid w:val="00FB28BA"/>
    <w:rsid w:val="00FB52BE"/>
    <w:rsid w:val="00FE17FB"/>
    <w:rsid w:val="00FF01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03560C"/>
    <w:pPr>
      <w:autoSpaceDE w:val="0"/>
      <w:autoSpaceDN w:val="0"/>
      <w:adjustRightInd w:val="0"/>
      <w:spacing w:after="0" w:line="240" w:lineRule="auto"/>
    </w:pPr>
    <w:rPr>
      <w:rFonts w:ascii="Open Sans" w:eastAsia="Calibri" w:hAnsi="Open Sans" w:cs="Open Sans"/>
      <w:color w:val="00000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49831244">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9408918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406415322">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4487172">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389035931">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53494847">
      <w:bodyDiv w:val="1"/>
      <w:marLeft w:val="0"/>
      <w:marRight w:val="0"/>
      <w:marTop w:val="0"/>
      <w:marBottom w:val="0"/>
      <w:divBdr>
        <w:top w:val="none" w:sz="0" w:space="0" w:color="auto"/>
        <w:left w:val="none" w:sz="0" w:space="0" w:color="auto"/>
        <w:bottom w:val="none" w:sz="0" w:space="0" w:color="auto"/>
        <w:right w:val="none" w:sz="0" w:space="0" w:color="auto"/>
      </w:divBdr>
    </w:div>
    <w:div w:id="1646735194">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08279025">
      <w:bodyDiv w:val="1"/>
      <w:marLeft w:val="0"/>
      <w:marRight w:val="0"/>
      <w:marTop w:val="0"/>
      <w:marBottom w:val="0"/>
      <w:divBdr>
        <w:top w:val="none" w:sz="0" w:space="0" w:color="auto"/>
        <w:left w:val="none" w:sz="0" w:space="0" w:color="auto"/>
        <w:bottom w:val="none" w:sz="0" w:space="0" w:color="auto"/>
        <w:right w:val="none" w:sz="0" w:space="0" w:color="auto"/>
      </w:divBdr>
    </w:div>
    <w:div w:id="1843618427">
      <w:bodyDiv w:val="1"/>
      <w:marLeft w:val="0"/>
      <w:marRight w:val="0"/>
      <w:marTop w:val="0"/>
      <w:marBottom w:val="0"/>
      <w:divBdr>
        <w:top w:val="none" w:sz="0" w:space="0" w:color="auto"/>
        <w:left w:val="none" w:sz="0" w:space="0" w:color="auto"/>
        <w:bottom w:val="none" w:sz="0" w:space="0" w:color="auto"/>
        <w:right w:val="none" w:sz="0" w:space="0" w:color="auto"/>
      </w:divBdr>
    </w:div>
    <w:div w:id="18515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87994"/>
    <w:rsid w:val="00166DFB"/>
    <w:rsid w:val="00201FC9"/>
    <w:rsid w:val="00261A8C"/>
    <w:rsid w:val="00680751"/>
    <w:rsid w:val="00696B32"/>
    <w:rsid w:val="006C0020"/>
    <w:rsid w:val="008A03E8"/>
    <w:rsid w:val="008C48AD"/>
    <w:rsid w:val="00940F4B"/>
    <w:rsid w:val="00A144A3"/>
    <w:rsid w:val="00AC69B5"/>
    <w:rsid w:val="00CB6CF1"/>
    <w:rsid w:val="00D43D3B"/>
    <w:rsid w:val="00DB2F17"/>
    <w:rsid w:val="00DE6270"/>
    <w:rsid w:val="00E5350C"/>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617e38-92c9-4e28-9e89-1f4e4ded9605">
      <Terms xmlns="http://schemas.microsoft.com/office/infopath/2007/PartnerControls"/>
    </lcf76f155ced4ddcb4097134ff3c332f>
    <TaxCatchAll xmlns="54dfc0cb-bfd2-48f1-818b-508876467e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1791B6A2A180B4DB9C14A812824C2AD" ma:contentTypeVersion="14" ma:contentTypeDescription="Create a new document." ma:contentTypeScope="" ma:versionID="d097e584d6fe836c0455d1077ea16911">
  <xsd:schema xmlns:xsd="http://www.w3.org/2001/XMLSchema" xmlns:xs="http://www.w3.org/2001/XMLSchema" xmlns:p="http://schemas.microsoft.com/office/2006/metadata/properties" xmlns:ns2="84617e38-92c9-4e28-9e89-1f4e4ded9605" xmlns:ns3="54dfc0cb-bfd2-48f1-818b-508876467e77" targetNamespace="http://schemas.microsoft.com/office/2006/metadata/properties" ma:root="true" ma:fieldsID="95cf646568ca7ee7527707c9b2a6f997" ns2:_="" ns3:_="">
    <xsd:import namespace="84617e38-92c9-4e28-9e89-1f4e4ded960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17e38-92c9-4e28-9e89-1f4e4ded9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265295-8AE8-4C2B-B8BE-025AF10A4B55}">
  <ds:schemaRefs>
    <ds:schemaRef ds:uri="http://schemas.microsoft.com/office/2006/metadata/properties"/>
    <ds:schemaRef ds:uri="http://schemas.microsoft.com/office/infopath/2007/PartnerControls"/>
    <ds:schemaRef ds:uri="84617e38-92c9-4e28-9e89-1f4e4ded9605"/>
    <ds:schemaRef ds:uri="54dfc0cb-bfd2-48f1-818b-508876467e77"/>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F8B0EB8E-EC00-4CEA-8625-E5A4A8068AD4}">
  <ds:schemaRefs>
    <ds:schemaRef ds:uri="http://schemas.microsoft.com/sharepoint/v3/contenttype/forms"/>
  </ds:schemaRefs>
</ds:datastoreItem>
</file>

<file path=customXml/itemProps5.xml><?xml version="1.0" encoding="utf-8"?>
<ds:datastoreItem xmlns:ds="http://schemas.openxmlformats.org/officeDocument/2006/customXml" ds:itemID="{FAE40F3A-C386-4BAE-80BE-13E21FCAA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17e38-92c9-4e28-9e89-1f4e4ded960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4</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Job Title</vt:lpstr>
    </vt:vector>
  </TitlesOfParts>
  <Manager>Human Resources</Manager>
  <Company>RehabWorks</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Administrator</dc:title>
  <dc:subject>Enter Sub-Title Of Policy</dc:subject>
  <dc:creator>Human Resources</dc:creator>
  <cp:keywords>TBC</cp:keywords>
  <dc:description>V3</dc:description>
  <cp:lastModifiedBy>Joanne Hartley</cp:lastModifiedBy>
  <cp:revision>2</cp:revision>
  <cp:lastPrinted>2018-03-16T13:36:00Z</cp:lastPrinted>
  <dcterms:created xsi:type="dcterms:W3CDTF">2026-08-18T12:46:00Z</dcterms:created>
  <dcterms:modified xsi:type="dcterms:W3CDTF">2026-08-18T12:46:00Z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GrammarlyDocumentId">
    <vt:lpwstr>e3ebc38943ea34e3664e816a132fcef77f04e18132ff452cf543284c668b2c2a</vt:lpwstr>
  </property>
  <property fmtid="{D5CDD505-2E9C-101B-9397-08002B2CF9AE}" pid="9" name="ContentTypeId">
    <vt:lpwstr>0x010100F1791B6A2A180B4DB9C14A812824C2AD</vt:lpwstr>
  </property>
  <property fmtid="{D5CDD505-2E9C-101B-9397-08002B2CF9AE}" pid="10" name="MediaServiceImageTags">
    <vt:lpwstr/>
  </property>
</Properties>
</file>